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970" w:rsidRDefault="00BE27AE" w:rsidP="00BE27AE">
      <w:pPr>
        <w:pStyle w:val="Title"/>
      </w:pPr>
      <w:r>
        <w:t xml:space="preserve">SOP: </w:t>
      </w:r>
      <w:r w:rsidR="006F57EE">
        <w:t xml:space="preserve">Boomer Eye Ware </w:t>
      </w:r>
      <w:proofErr w:type="spellStart"/>
      <w:r w:rsidR="006F57EE">
        <w:t>Inv</w:t>
      </w:r>
      <w:proofErr w:type="spellEnd"/>
      <w:r w:rsidR="006F57EE">
        <w:t xml:space="preserve"> Management</w:t>
      </w:r>
    </w:p>
    <w:p w:rsidR="00BE27AE" w:rsidRDefault="00DD666E" w:rsidP="00BE27AE">
      <w:pPr>
        <w:pStyle w:val="Subtitle"/>
      </w:pPr>
      <w:r>
        <w:t>Boomer sends</w:t>
      </w:r>
      <w:r w:rsidR="006F57EE">
        <w:t xml:space="preserve"> from both </w:t>
      </w:r>
      <w:r>
        <w:t>its</w:t>
      </w:r>
      <w:r w:rsidR="006F57EE">
        <w:t xml:space="preserve"> web site and from </w:t>
      </w:r>
      <w:r>
        <w:t>its</w:t>
      </w:r>
      <w:r w:rsidR="006F57EE">
        <w:t xml:space="preserve"> Amazon site.   Products on the Amazon site have different </w:t>
      </w:r>
      <w:r>
        <w:t>sku’s</w:t>
      </w:r>
      <w:r w:rsidR="006F57EE">
        <w:t xml:space="preserve">.    So to properly be able to pick it we now have the ability to put the item in the </w:t>
      </w:r>
      <w:r>
        <w:t>Vendor Item</w:t>
      </w:r>
      <w:r w:rsidR="006F57EE">
        <w:t xml:space="preserve"> in the product master in Accellos</w:t>
      </w:r>
    </w:p>
    <w:p w:rsidR="006F57EE" w:rsidRDefault="006F57EE" w:rsidP="00BE27AE">
      <w:pPr>
        <w:pStyle w:val="ListParagraph"/>
        <w:numPr>
          <w:ilvl w:val="0"/>
          <w:numId w:val="1"/>
        </w:numPr>
      </w:pPr>
      <w:r>
        <w:t xml:space="preserve">The original downloaded Sku  is stored in </w:t>
      </w:r>
      <w:proofErr w:type="spellStart"/>
      <w:r>
        <w:t>cust_Xref</w:t>
      </w:r>
      <w:proofErr w:type="spellEnd"/>
      <w:r>
        <w:t xml:space="preserve"> in COFS</w:t>
      </w:r>
    </w:p>
    <w:p w:rsidR="00BE27AE" w:rsidRDefault="006F57EE" w:rsidP="00BE27AE">
      <w:pPr>
        <w:pStyle w:val="ListParagraph"/>
        <w:numPr>
          <w:ilvl w:val="0"/>
          <w:numId w:val="1"/>
        </w:numPr>
      </w:pPr>
      <w:r>
        <w:t xml:space="preserve">Each order comes in and the following characters are stripped from the original sku and the Sku is then saved in </w:t>
      </w:r>
      <w:proofErr w:type="spellStart"/>
      <w:r>
        <w:t>product_cd</w:t>
      </w:r>
      <w:proofErr w:type="spellEnd"/>
      <w:r>
        <w:t xml:space="preserve">.  ( For the IT </w:t>
      </w:r>
      <w:r w:rsidR="00DD666E">
        <w:t>Dept.</w:t>
      </w:r>
      <w:r>
        <w:t xml:space="preserve"> knowledge here is what happens) </w:t>
      </w:r>
    </w:p>
    <w:p w:rsidR="006F57EE" w:rsidRDefault="006F57EE" w:rsidP="006F57EE">
      <w:pPr>
        <w:pStyle w:val="ListParagraph"/>
        <w:numPr>
          <w:ilvl w:val="1"/>
          <w:numId w:val="1"/>
        </w:numPr>
      </w:pPr>
      <w:r>
        <w:t>Any spaces are stripped</w:t>
      </w:r>
    </w:p>
    <w:p w:rsidR="006F57EE" w:rsidRDefault="006F57EE" w:rsidP="006F57EE">
      <w:pPr>
        <w:pStyle w:val="ListParagraph"/>
        <w:numPr>
          <w:ilvl w:val="1"/>
          <w:numId w:val="1"/>
        </w:numPr>
      </w:pPr>
      <w:r>
        <w:t>Any dashes are turned into periods</w:t>
      </w:r>
    </w:p>
    <w:p w:rsidR="006F57EE" w:rsidRDefault="006F57EE" w:rsidP="006F57EE">
      <w:pPr>
        <w:pStyle w:val="ListParagraph"/>
        <w:numPr>
          <w:ilvl w:val="1"/>
          <w:numId w:val="1"/>
        </w:numPr>
      </w:pPr>
      <w:r>
        <w:t xml:space="preserve">Any forward slashes </w:t>
      </w:r>
      <w:r w:rsidR="00DD666E">
        <w:t>/ are</w:t>
      </w:r>
      <w:r>
        <w:t xml:space="preserve"> turned into </w:t>
      </w:r>
      <w:proofErr w:type="gramStart"/>
      <w:r>
        <w:t>periods .</w:t>
      </w:r>
      <w:proofErr w:type="gramEnd"/>
    </w:p>
    <w:p w:rsidR="006F57EE" w:rsidRDefault="006F57EE" w:rsidP="006F57EE">
      <w:pPr>
        <w:pStyle w:val="ListParagraph"/>
        <w:numPr>
          <w:ilvl w:val="1"/>
          <w:numId w:val="1"/>
        </w:numPr>
      </w:pPr>
      <w:r>
        <w:t xml:space="preserve">Any &amp; signs are stripped out </w:t>
      </w:r>
    </w:p>
    <w:p w:rsidR="006F57EE" w:rsidRDefault="006F57EE" w:rsidP="006F57EE">
      <w:pPr>
        <w:pStyle w:val="ListParagraph"/>
        <w:numPr>
          <w:ilvl w:val="1"/>
          <w:numId w:val="1"/>
        </w:numPr>
      </w:pPr>
      <w:r>
        <w:t xml:space="preserve">Actual csv code </w:t>
      </w:r>
      <w:proofErr w:type="gramStart"/>
      <w:r>
        <w:t>is :</w:t>
      </w:r>
      <w:proofErr w:type="gramEnd"/>
      <w:r>
        <w:t xml:space="preserve"> </w:t>
      </w:r>
      <w:r w:rsidRPr="006F57EE">
        <w:t xml:space="preserve">M.PRODUCT_CD = STRTRAN(STRTRAN(STRTRAN(STRTRAN(M.CUST_X_REF,'/','.'),' ',''),'-','.'),"&amp;","")            </w:t>
      </w:r>
    </w:p>
    <w:p w:rsidR="006F57EE" w:rsidRDefault="006F57EE" w:rsidP="006F57EE">
      <w:pPr>
        <w:pStyle w:val="ListParagraph"/>
        <w:numPr>
          <w:ilvl w:val="0"/>
          <w:numId w:val="1"/>
        </w:numPr>
      </w:pPr>
      <w:r>
        <w:t>Now in order to cross reference we need to save these values in the product master for cross reference.</w:t>
      </w:r>
    </w:p>
    <w:p w:rsidR="006F57EE" w:rsidRDefault="006F57EE" w:rsidP="006F57EE">
      <w:pPr>
        <w:pStyle w:val="ListParagraph"/>
        <w:numPr>
          <w:ilvl w:val="1"/>
          <w:numId w:val="1"/>
        </w:numPr>
      </w:pPr>
      <w:r>
        <w:t xml:space="preserve">When </w:t>
      </w:r>
      <w:r w:rsidR="00DD666E">
        <w:t>S</w:t>
      </w:r>
      <w:r>
        <w:t>teve</w:t>
      </w:r>
      <w:r w:rsidR="00DD666E">
        <w:t xml:space="preserve"> Ades</w:t>
      </w:r>
      <w:r>
        <w:t xml:space="preserve"> notifies of us of a new sku  we need to add to the product master table in Accellos</w:t>
      </w:r>
    </w:p>
    <w:p w:rsidR="006F57EE" w:rsidRDefault="006F57EE" w:rsidP="006F57EE">
      <w:pPr>
        <w:pStyle w:val="ListParagraph"/>
        <w:numPr>
          <w:ilvl w:val="2"/>
          <w:numId w:val="1"/>
        </w:numPr>
      </w:pPr>
      <w:r>
        <w:t>Set your client</w:t>
      </w:r>
      <w:r w:rsidR="00DD666E">
        <w:t xml:space="preserve"> </w:t>
      </w:r>
      <w:r>
        <w:t xml:space="preserve">filter to BMR </w:t>
      </w:r>
      <w:r>
        <w:rPr>
          <w:noProof/>
        </w:rPr>
        <w:drawing>
          <wp:inline distT="0" distB="0" distL="0" distR="0" wp14:anchorId="505C8917" wp14:editId="7EAF5ED4">
            <wp:extent cx="2095500" cy="2971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9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F57EE" w:rsidRDefault="006F57EE" w:rsidP="006F57EE">
      <w:pPr>
        <w:pStyle w:val="ListParagraph"/>
        <w:numPr>
          <w:ilvl w:val="2"/>
          <w:numId w:val="1"/>
        </w:numPr>
      </w:pPr>
      <w:r>
        <w:t xml:space="preserve">Click </w:t>
      </w:r>
      <w:proofErr w:type="gramStart"/>
      <w:r>
        <w:t>Reports  -</w:t>
      </w:r>
      <w:proofErr w:type="gramEnd"/>
      <w:r>
        <w:t xml:space="preserve">&gt; Inventory -&gt; Product Report and enter the Web Sku  ( I typed WEBSKU but you </w:t>
      </w:r>
      <w:r w:rsidR="00DD666E">
        <w:t>use the actual SKU from Steve A</w:t>
      </w:r>
      <w:r>
        <w:t xml:space="preserve">des.  </w:t>
      </w:r>
      <w:r>
        <w:rPr>
          <w:noProof/>
        </w:rPr>
        <w:drawing>
          <wp:inline distT="0" distB="0" distL="0" distR="0" wp14:anchorId="57AA6063" wp14:editId="4EFED651">
            <wp:extent cx="2186940" cy="162306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7EE" w:rsidRDefault="006F57EE" w:rsidP="006F57EE">
      <w:pPr>
        <w:pStyle w:val="ListParagraph"/>
        <w:numPr>
          <w:ilvl w:val="2"/>
          <w:numId w:val="1"/>
        </w:numPr>
      </w:pPr>
      <w:r>
        <w:t>A new product is created and now we enter the following Information</w:t>
      </w:r>
      <w:r w:rsidR="00BA4D7E">
        <w:t xml:space="preserve"> </w:t>
      </w:r>
    </w:p>
    <w:p w:rsidR="00BA4D7E" w:rsidRDefault="00BA4D7E" w:rsidP="00BA4D7E">
      <w:pPr>
        <w:pStyle w:val="ListParagraph"/>
        <w:numPr>
          <w:ilvl w:val="3"/>
          <w:numId w:val="1"/>
        </w:numPr>
      </w:pPr>
      <w:r>
        <w:t>Description  (my web sku)</w:t>
      </w:r>
    </w:p>
    <w:p w:rsidR="00BA4D7E" w:rsidRDefault="00BA4D7E" w:rsidP="00BA4D7E">
      <w:pPr>
        <w:pStyle w:val="ListParagraph"/>
        <w:numPr>
          <w:ilvl w:val="3"/>
          <w:numId w:val="1"/>
        </w:numPr>
      </w:pPr>
      <w:r>
        <w:t>UPC if know (</w:t>
      </w:r>
      <w:r w:rsidRPr="00BA4D7E">
        <w:t>12341234123</w:t>
      </w:r>
      <w:r>
        <w:t>)</w:t>
      </w:r>
    </w:p>
    <w:p w:rsidR="00BA4D7E" w:rsidRDefault="00BA4D7E" w:rsidP="00BA4D7E">
      <w:pPr>
        <w:pStyle w:val="ListParagraph"/>
        <w:numPr>
          <w:ilvl w:val="3"/>
          <w:numId w:val="1"/>
        </w:numPr>
      </w:pPr>
      <w:r>
        <w:t xml:space="preserve">Item Type </w:t>
      </w:r>
    </w:p>
    <w:p w:rsidR="00BA4D7E" w:rsidRPr="00BA4D7E" w:rsidRDefault="00BA4D7E" w:rsidP="00BA4D7E">
      <w:pPr>
        <w:pStyle w:val="ListParagraph"/>
        <w:numPr>
          <w:ilvl w:val="4"/>
          <w:numId w:val="1"/>
        </w:numPr>
        <w:rPr>
          <w:rFonts w:ascii="Calibri" w:eastAsia="Times New Roman" w:hAnsi="Calibri" w:cs="Times New Roman"/>
          <w:color w:val="000000"/>
        </w:rPr>
      </w:pPr>
      <w:r>
        <w:t xml:space="preserve">We need to group for </w:t>
      </w:r>
      <w:r w:rsidR="00DD666E">
        <w:t>S</w:t>
      </w:r>
      <w:r>
        <w:t xml:space="preserve">teve each one for his own record keeping </w:t>
      </w:r>
    </w:p>
    <w:p w:rsidR="00BA4D7E" w:rsidRPr="00BA4D7E" w:rsidRDefault="00BA4D7E" w:rsidP="00BA4D7E">
      <w:pPr>
        <w:pStyle w:val="ListParagraph"/>
        <w:numPr>
          <w:ilvl w:val="4"/>
          <w:numId w:val="1"/>
        </w:numPr>
        <w:rPr>
          <w:rFonts w:ascii="Calibri" w:eastAsia="Times New Roman" w:hAnsi="Calibri" w:cs="Times New Roman"/>
          <w:color w:val="000000"/>
        </w:rPr>
      </w:pPr>
      <w:r>
        <w:t xml:space="preserve">Enter all info up to and including the size so using a real product  we would enter in Item Type the following  item </w:t>
      </w:r>
      <w:r w:rsidRPr="00BA4D7E">
        <w:rPr>
          <w:rFonts w:ascii="Calibri" w:eastAsia="Times New Roman" w:hAnsi="Calibri" w:cs="Times New Roman"/>
          <w:color w:val="000000"/>
        </w:rPr>
        <w:t>1833ST1.25BK</w:t>
      </w:r>
    </w:p>
    <w:p w:rsidR="006F57EE" w:rsidRDefault="00BA4D7E" w:rsidP="006F57EE">
      <w:pPr>
        <w:pStyle w:val="ListParagraph"/>
        <w:numPr>
          <w:ilvl w:val="5"/>
          <w:numId w:val="1"/>
        </w:numPr>
      </w:pPr>
      <w:r>
        <w:lastRenderedPageBreak/>
        <w:t xml:space="preserve">1833ST1.25   ( no color codes store in Item Type) </w:t>
      </w:r>
      <w:r>
        <w:rPr>
          <w:noProof/>
        </w:rPr>
        <w:drawing>
          <wp:inline distT="0" distB="0" distL="0" distR="0" wp14:anchorId="683D2165" wp14:editId="351DDBEC">
            <wp:extent cx="2529840" cy="185166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D7E" w:rsidRDefault="00BA4D7E" w:rsidP="006F57EE">
      <w:pPr>
        <w:pStyle w:val="ListParagraph"/>
        <w:numPr>
          <w:ilvl w:val="5"/>
          <w:numId w:val="1"/>
        </w:numPr>
      </w:pPr>
      <w:r>
        <w:t xml:space="preserve">To track the Amazon Product we store it in the Vendor Product field   in column 3 at the bottom </w:t>
      </w:r>
      <w:r>
        <w:rPr>
          <w:noProof/>
        </w:rPr>
        <w:drawing>
          <wp:inline distT="0" distB="0" distL="0" distR="0" wp14:anchorId="437D691E" wp14:editId="6D351C55">
            <wp:extent cx="1630680" cy="101346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D7E" w:rsidRDefault="00BA4D7E" w:rsidP="00BA4D7E">
      <w:pPr>
        <w:pStyle w:val="ListParagraph"/>
        <w:numPr>
          <w:ilvl w:val="4"/>
          <w:numId w:val="1"/>
        </w:numPr>
      </w:pPr>
      <w:r>
        <w:t xml:space="preserve">Click the submit button </w:t>
      </w:r>
      <w:proofErr w:type="gramStart"/>
      <w:r>
        <w:t>( if</w:t>
      </w:r>
      <w:proofErr w:type="gramEnd"/>
      <w:r>
        <w:t xml:space="preserve"> hidden click in Buyer field and hit tab to move to the submit button.</w:t>
      </w:r>
      <w:r w:rsidRPr="00BA4D7E">
        <w:rPr>
          <w:noProof/>
        </w:rPr>
        <w:t xml:space="preserve"> </w:t>
      </w:r>
      <w:r>
        <w:rPr>
          <w:noProof/>
        </w:rPr>
        <w:drawing>
          <wp:inline distT="0" distB="0" distL="0" distR="0" wp14:anchorId="05775403" wp14:editId="74CED0FD">
            <wp:extent cx="2042160" cy="10058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4216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D7E" w:rsidRDefault="00BA4D7E" w:rsidP="00BA4D7E">
      <w:pPr>
        <w:pStyle w:val="ListParagraph"/>
        <w:numPr>
          <w:ilvl w:val="3"/>
          <w:numId w:val="1"/>
        </w:numPr>
      </w:pPr>
      <w:r>
        <w:rPr>
          <w:noProof/>
        </w:rPr>
        <w:t xml:space="preserve">Now if a product comes in for amazon it should be able to be found by the cross reference field we stored it in the original CSV file from Amazon </w:t>
      </w:r>
    </w:p>
    <w:p w:rsidR="00BA4D7E" w:rsidRDefault="00BA4D7E" w:rsidP="00BA4D7E">
      <w:pPr>
        <w:pStyle w:val="ListParagraph"/>
        <w:numPr>
          <w:ilvl w:val="3"/>
          <w:numId w:val="1"/>
        </w:numPr>
      </w:pPr>
    </w:p>
    <w:p w:rsidR="006F57EE" w:rsidRDefault="006F57EE" w:rsidP="006F57EE"/>
    <w:p w:rsidR="006F57EE" w:rsidRPr="00BE27AE" w:rsidRDefault="006F57EE" w:rsidP="006F57EE">
      <w:pPr>
        <w:pStyle w:val="ListParagraph"/>
        <w:ind w:left="1440"/>
      </w:pPr>
    </w:p>
    <w:sectPr w:rsidR="006F57EE" w:rsidRPr="00BE27AE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375" w:rsidRDefault="00202375" w:rsidP="00443D13">
      <w:pPr>
        <w:spacing w:after="0" w:line="240" w:lineRule="auto"/>
      </w:pPr>
      <w:r>
        <w:separator/>
      </w:r>
    </w:p>
  </w:endnote>
  <w:endnote w:type="continuationSeparator" w:id="0">
    <w:p w:rsidR="00202375" w:rsidRDefault="00202375" w:rsidP="00443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D13" w:rsidRDefault="00443D13" w:rsidP="00443D13">
    <w:pPr>
      <w:pStyle w:val="Footer"/>
    </w:pPr>
    <w:r>
      <w:fldChar w:fldCharType="begin"/>
    </w:r>
    <w:r>
      <w:instrText xml:space="preserve"> DATE \@ "dddd, MMMM dd, yyyy" </w:instrText>
    </w:r>
    <w:r>
      <w:fldChar w:fldCharType="separate"/>
    </w:r>
    <w:r w:rsidR="00DD666E">
      <w:rPr>
        <w:noProof/>
      </w:rPr>
      <w:t>Wednesday, April 23, 2014</w:t>
    </w:r>
    <w:r>
      <w:fldChar w:fldCharType="end"/>
    </w:r>
  </w:p>
  <w:p w:rsidR="00443D13" w:rsidRPr="00443D13" w:rsidRDefault="00443D13" w:rsidP="00443D13">
    <w:pPr>
      <w:pStyle w:val="Footer"/>
    </w:pPr>
    <w:r>
      <w:t>From the Desk of Christopher R. Tock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375" w:rsidRDefault="00202375" w:rsidP="00443D13">
      <w:pPr>
        <w:spacing w:after="0" w:line="240" w:lineRule="auto"/>
      </w:pPr>
      <w:r>
        <w:separator/>
      </w:r>
    </w:p>
  </w:footnote>
  <w:footnote w:type="continuationSeparator" w:id="0">
    <w:p w:rsidR="00202375" w:rsidRDefault="00202375" w:rsidP="00443D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4311E"/>
    <w:multiLevelType w:val="hybridMultilevel"/>
    <w:tmpl w:val="0BBA4A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7EE"/>
    <w:rsid w:val="00202375"/>
    <w:rsid w:val="00443D13"/>
    <w:rsid w:val="006F57EE"/>
    <w:rsid w:val="00871970"/>
    <w:rsid w:val="00BA4D7E"/>
    <w:rsid w:val="00BE27AE"/>
    <w:rsid w:val="00DD666E"/>
    <w:rsid w:val="00E1043D"/>
    <w:rsid w:val="00E9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^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27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27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7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E27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BE27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D13"/>
  </w:style>
  <w:style w:type="paragraph" w:styleId="Footer">
    <w:name w:val="footer"/>
    <w:basedOn w:val="Normal"/>
    <w:link w:val="Foot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D13"/>
  </w:style>
  <w:style w:type="paragraph" w:styleId="BalloonText">
    <w:name w:val="Balloon Text"/>
    <w:basedOn w:val="Normal"/>
    <w:link w:val="BalloonTextChar"/>
    <w:uiPriority w:val="99"/>
    <w:semiHidden/>
    <w:unhideWhenUsed/>
    <w:rsid w:val="0044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27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27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7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E27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BE27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D13"/>
  </w:style>
  <w:style w:type="paragraph" w:styleId="Footer">
    <w:name w:val="footer"/>
    <w:basedOn w:val="Normal"/>
    <w:link w:val="Foot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D13"/>
  </w:style>
  <w:style w:type="paragraph" w:styleId="BalloonText">
    <w:name w:val="Balloon Text"/>
    <w:basedOn w:val="Normal"/>
    <w:link w:val="BalloonTextChar"/>
    <w:uiPriority w:val="99"/>
    <w:semiHidden/>
    <w:unhideWhenUsed/>
    <w:rsid w:val="0044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tock\AppData\Roaming\Microsoft\Templates\SO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SOP.dotx</Template>
  <TotalTime>26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R. Tock</dc:creator>
  <cp:lastModifiedBy>Christopher R. Tock</cp:lastModifiedBy>
  <cp:revision>2</cp:revision>
  <dcterms:created xsi:type="dcterms:W3CDTF">2014-04-21T17:51:00Z</dcterms:created>
  <dcterms:modified xsi:type="dcterms:W3CDTF">2014-04-23T13:01:00Z</dcterms:modified>
</cp:coreProperties>
</file>