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970" w:rsidRDefault="00BE27AE" w:rsidP="00BE27AE">
      <w:pPr>
        <w:pStyle w:val="Title"/>
      </w:pPr>
      <w:r>
        <w:t xml:space="preserve">SOP: </w:t>
      </w:r>
      <w:r w:rsidR="00CF2FA3">
        <w:t xml:space="preserve">Setting Canon Printer to Print from GDS Billing for </w:t>
      </w:r>
      <w:r w:rsidR="00BC6E19">
        <w:t>P</w:t>
      </w:r>
      <w:r w:rsidR="00CF2FA3">
        <w:t xml:space="preserve">roper Page </w:t>
      </w:r>
      <w:r w:rsidR="00BC6E19">
        <w:t>D</w:t>
      </w:r>
      <w:bookmarkStart w:id="0" w:name="_GoBack"/>
      <w:bookmarkEnd w:id="0"/>
      <w:r w:rsidR="00CF2FA3">
        <w:t>isplay</w:t>
      </w:r>
    </w:p>
    <w:p w:rsidR="00BE27AE" w:rsidRDefault="00CF2FA3" w:rsidP="00BE27AE">
      <w:pPr>
        <w:pStyle w:val="Subtitle"/>
      </w:pPr>
      <w:r>
        <w:t>Printing from the Canon Printer requires the proper Pitch settings be set to allow the printout to properly set the width of the output</w:t>
      </w:r>
    </w:p>
    <w:p w:rsidR="00BE27AE" w:rsidRDefault="00CF2FA3" w:rsidP="00BE27AE">
      <w:pPr>
        <w:pStyle w:val="ListParagraph"/>
        <w:numPr>
          <w:ilvl w:val="0"/>
          <w:numId w:val="1"/>
        </w:numPr>
      </w:pPr>
      <w:r>
        <w:t xml:space="preserve">Log into the printer via the web </w:t>
      </w:r>
      <w:proofErr w:type="gramStart"/>
      <w:r>
        <w:t>interface  and</w:t>
      </w:r>
      <w:proofErr w:type="gramEnd"/>
      <w:r>
        <w:t xml:space="preserve"> click on the Add. </w:t>
      </w:r>
      <w:proofErr w:type="spellStart"/>
      <w:r>
        <w:t>Func</w:t>
      </w:r>
      <w:proofErr w:type="spellEnd"/>
      <w:r>
        <w:t xml:space="preserve">.  Menu option </w:t>
      </w:r>
    </w:p>
    <w:p w:rsidR="00CF2FA3" w:rsidRDefault="00CF2FA3" w:rsidP="00CF2FA3">
      <w:pPr>
        <w:pStyle w:val="ListParagraph"/>
        <w:numPr>
          <w:ilvl w:val="0"/>
          <w:numId w:val="1"/>
        </w:numPr>
      </w:pPr>
      <w:r>
        <w:t xml:space="preserve">Pick the Custom Settings menu tab </w:t>
      </w:r>
      <w:r>
        <w:rPr>
          <w:noProof/>
        </w:rPr>
        <w:drawing>
          <wp:inline distT="0" distB="0" distL="0" distR="0" wp14:anchorId="533E0588" wp14:editId="0D6714DE">
            <wp:extent cx="1196975" cy="2872740"/>
            <wp:effectExtent l="0" t="0" r="317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96975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FA3" w:rsidRDefault="00CF2FA3" w:rsidP="00CF2FA3">
      <w:pPr>
        <w:pStyle w:val="ListParagraph"/>
        <w:numPr>
          <w:ilvl w:val="0"/>
          <w:numId w:val="1"/>
        </w:numPr>
      </w:pPr>
      <w:r>
        <w:t xml:space="preserve">Click on the PCL settings on the top right side of the web page </w:t>
      </w:r>
      <w:r>
        <w:rPr>
          <w:noProof/>
        </w:rPr>
        <w:drawing>
          <wp:inline distT="0" distB="0" distL="0" distR="0" wp14:anchorId="082B205B" wp14:editId="798505E4">
            <wp:extent cx="1150620" cy="8077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5062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FA3" w:rsidRDefault="00CF2FA3" w:rsidP="00CF2FA3">
      <w:pPr>
        <w:pStyle w:val="ListParagraph"/>
        <w:numPr>
          <w:ilvl w:val="0"/>
          <w:numId w:val="1"/>
        </w:numPr>
      </w:pPr>
      <w:r>
        <w:t xml:space="preserve">The Pitch setting will adjust the output proportionally 17 appears to be the proper size </w:t>
      </w:r>
      <w:r>
        <w:rPr>
          <w:noProof/>
        </w:rPr>
        <w:drawing>
          <wp:inline distT="0" distB="0" distL="0" distR="0" wp14:anchorId="7FC873F3" wp14:editId="6CD672EF">
            <wp:extent cx="4115764" cy="1178006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20378" cy="1179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FA3" w:rsidRDefault="00CF2FA3" w:rsidP="00CF2FA3">
      <w:pPr>
        <w:pStyle w:val="ListParagraph"/>
        <w:numPr>
          <w:ilvl w:val="0"/>
          <w:numId w:val="1"/>
        </w:numPr>
      </w:pPr>
      <w:r>
        <w:t xml:space="preserve">Click the OK Button to save your changes </w:t>
      </w:r>
      <w:r>
        <w:rPr>
          <w:noProof/>
        </w:rPr>
        <w:drawing>
          <wp:inline distT="0" distB="0" distL="0" distR="0" wp14:anchorId="702ACD69" wp14:editId="35171DE5">
            <wp:extent cx="1645920" cy="7467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FA3" w:rsidRPr="00BE27AE" w:rsidRDefault="00CF2FA3" w:rsidP="00CF2FA3"/>
    <w:sectPr w:rsidR="00CF2FA3" w:rsidRPr="00BE27AE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574" w:rsidRDefault="003F4574" w:rsidP="00443D13">
      <w:pPr>
        <w:spacing w:after="0" w:line="240" w:lineRule="auto"/>
      </w:pPr>
      <w:r>
        <w:separator/>
      </w:r>
    </w:p>
  </w:endnote>
  <w:endnote w:type="continuationSeparator" w:id="0">
    <w:p w:rsidR="003F4574" w:rsidRDefault="003F4574" w:rsidP="00443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3D13" w:rsidRDefault="00443D13" w:rsidP="00443D13">
    <w:pPr>
      <w:pStyle w:val="Footer"/>
    </w:pPr>
    <w:r>
      <w:fldChar w:fldCharType="begin"/>
    </w:r>
    <w:r>
      <w:instrText xml:space="preserve"> DATE \@ "dddd, MMMM dd, yyyy" </w:instrText>
    </w:r>
    <w:r>
      <w:fldChar w:fldCharType="separate"/>
    </w:r>
    <w:r w:rsidR="00CF2FA3">
      <w:rPr>
        <w:noProof/>
      </w:rPr>
      <w:t>Monday, March 17, 2014</w:t>
    </w:r>
    <w:r>
      <w:fldChar w:fldCharType="end"/>
    </w:r>
  </w:p>
  <w:p w:rsidR="00443D13" w:rsidRPr="00443D13" w:rsidRDefault="00443D13" w:rsidP="00443D13">
    <w:pPr>
      <w:pStyle w:val="Footer"/>
    </w:pPr>
    <w:r>
      <w:t>From the Desk of Christopher R. Tock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574" w:rsidRDefault="003F4574" w:rsidP="00443D13">
      <w:pPr>
        <w:spacing w:after="0" w:line="240" w:lineRule="auto"/>
      </w:pPr>
      <w:r>
        <w:separator/>
      </w:r>
    </w:p>
  </w:footnote>
  <w:footnote w:type="continuationSeparator" w:id="0">
    <w:p w:rsidR="003F4574" w:rsidRDefault="003F4574" w:rsidP="00443D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44311E"/>
    <w:multiLevelType w:val="hybridMultilevel"/>
    <w:tmpl w:val="0BBA4A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FA3"/>
    <w:rsid w:val="003F4574"/>
    <w:rsid w:val="00443D13"/>
    <w:rsid w:val="00871970"/>
    <w:rsid w:val="00BC6E19"/>
    <w:rsid w:val="00BE27AE"/>
    <w:rsid w:val="00CF2FA3"/>
    <w:rsid w:val="00E9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^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E27A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E27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27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E27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BE27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3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D13"/>
  </w:style>
  <w:style w:type="paragraph" w:styleId="Footer">
    <w:name w:val="footer"/>
    <w:basedOn w:val="Normal"/>
    <w:link w:val="FooterChar"/>
    <w:uiPriority w:val="99"/>
    <w:unhideWhenUsed/>
    <w:rsid w:val="00443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D13"/>
  </w:style>
  <w:style w:type="paragraph" w:styleId="BalloonText">
    <w:name w:val="Balloon Text"/>
    <w:basedOn w:val="Normal"/>
    <w:link w:val="BalloonTextChar"/>
    <w:uiPriority w:val="99"/>
    <w:semiHidden/>
    <w:unhideWhenUsed/>
    <w:rsid w:val="00443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E27A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E27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27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E27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BE27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3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3D13"/>
  </w:style>
  <w:style w:type="paragraph" w:styleId="Footer">
    <w:name w:val="footer"/>
    <w:basedOn w:val="Normal"/>
    <w:link w:val="FooterChar"/>
    <w:uiPriority w:val="99"/>
    <w:unhideWhenUsed/>
    <w:rsid w:val="00443D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3D13"/>
  </w:style>
  <w:style w:type="paragraph" w:styleId="BalloonText">
    <w:name w:val="Balloon Text"/>
    <w:basedOn w:val="Normal"/>
    <w:link w:val="BalloonTextChar"/>
    <w:uiPriority w:val="99"/>
    <w:semiHidden/>
    <w:unhideWhenUsed/>
    <w:rsid w:val="00443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D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tock\AppData\Roaming\Microsoft\Templates\SOP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SOP.dotx</Template>
  <TotalTime>6</TotalTime>
  <Pages>1</Pages>
  <Words>80</Words>
  <Characters>456</Characters>
  <Application>Microsoft Office Word</Application>
  <DocSecurity>0</DocSecurity>
  <Lines>3</Lines>
  <Paragraphs>1</Paragraphs>
  <ScaleCrop>false</ScaleCrop>
  <Company>Microsoft</Company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 R. Tock</dc:creator>
  <cp:lastModifiedBy>Christopher R. Tock</cp:lastModifiedBy>
  <cp:revision>2</cp:revision>
  <dcterms:created xsi:type="dcterms:W3CDTF">2014-03-17T14:03:00Z</dcterms:created>
  <dcterms:modified xsi:type="dcterms:W3CDTF">2014-03-17T14:09:00Z</dcterms:modified>
</cp:coreProperties>
</file>